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5D4077" w14:textId="77777777" w:rsidR="005940E5" w:rsidRDefault="005940E5">
      <w:bookmarkStart w:id="0" w:name="_GoBack"/>
      <w:bookmarkEnd w:id="0"/>
      <w:r>
        <w:rPr>
          <w:noProof/>
          <w:lang w:eastAsia="en-US"/>
        </w:rPr>
        <mc:AlternateContent>
          <mc:Choice Requires="wpg">
            <w:drawing>
              <wp:inline distT="0" distB="0" distL="0" distR="0" wp14:anchorId="1FAF309D" wp14:editId="1EE8BA19">
                <wp:extent cx="7077456" cy="6205855"/>
                <wp:effectExtent l="0" t="0" r="9525" b="4445"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205855"/>
                          <a:chOff x="0" y="1"/>
                          <a:chExt cx="7077456" cy="6205855"/>
                        </a:xfrm>
                      </wpg:grpSpPr>
                      <wps:wsp>
                        <wps:cNvPr id="4" name="Image" descr="Background image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Arrow: Down 1" descr="Maroon decrative arrow pointed down." title="Arrow"/>
                        <wps:cNvSpPr/>
                        <wps:spPr>
                          <a:xfrm>
                            <a:off x="464103" y="1"/>
                            <a:ext cx="3279775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A0AF16" w14:textId="1C1913BA" w:rsidR="005940E5" w:rsidRPr="00F35FFB" w:rsidRDefault="00F35FFB" w:rsidP="0016282D">
                              <w:pPr>
                                <w:pStyle w:val="Intro"/>
                                <w:rPr>
                                  <w:szCs w:val="28"/>
                                </w:rPr>
                              </w:pPr>
                              <w:r w:rsidRPr="00F35FFB">
                                <w:rPr>
                                  <w:szCs w:val="28"/>
                                </w:rPr>
                                <w:t>2019</w:t>
                              </w:r>
                            </w:p>
                            <w:p w14:paraId="4869CE43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14:paraId="1E1AB024" w14:textId="7FE50D1F" w:rsidR="00873417" w:rsidRPr="0016282D" w:rsidRDefault="00F35FFB" w:rsidP="0016282D">
                              <w:pPr>
                                <w:pStyle w:val="Title"/>
                              </w:pPr>
                              <w:r>
                                <w:t>Atkins FArmers Market</w:t>
                              </w:r>
                            </w:p>
                            <w:p w14:paraId="00E419B7" w14:textId="56685811" w:rsidR="00873417" w:rsidRPr="00873417" w:rsidRDefault="00873417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p w14:paraId="49BB43A4" w14:textId="2433C3F4" w:rsidR="00873417" w:rsidRPr="0016282D" w:rsidRDefault="00F35FFB" w:rsidP="0016282D">
                              <w:pPr>
                                <w:pStyle w:val="Subtitle"/>
                              </w:pPr>
                              <w:r>
                                <w:t>(Atkins City Park)</w:t>
                              </w:r>
                            </w:p>
                            <w:p w14:paraId="301ED355" w14:textId="77777777"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14:paraId="299E2046" w14:textId="50869C03" w:rsidR="00873417" w:rsidRDefault="00F35FFB" w:rsidP="0016282D">
                              <w:pPr>
                                <w:pStyle w:val="Date"/>
                              </w:pPr>
                              <w:r>
                                <w:t>June 2 &amp; 16, July 7 &amp; 21, August 4 &amp; 18, Sept. 15</w:t>
                              </w:r>
                            </w:p>
                            <w:p w14:paraId="3248E058" w14:textId="45A0E270" w:rsidR="00873417" w:rsidRPr="00873417" w:rsidRDefault="00F35FFB" w:rsidP="0016282D">
                              <w:pPr>
                                <w:pStyle w:val="Time"/>
                              </w:pPr>
                              <w:r>
                                <w:t>5:00-7:00pm</w:t>
                              </w:r>
                            </w:p>
                            <w:p w14:paraId="30D34B50" w14:textId="4408C237" w:rsidR="00134402" w:rsidRDefault="00F35FFB" w:rsidP="0016282D">
                              <w:pPr>
                                <w:pStyle w:val="Location"/>
                              </w:pPr>
                              <w:r>
                                <w:t>(June dates at Soccer Field)</w:t>
                              </w:r>
                            </w:p>
                            <w:sdt>
                              <w:sdtPr>
                                <w:id w:val="1493767841"/>
                                <w:temporary/>
                                <w:showingPlcHdr/>
                              </w:sdtPr>
                              <w:sdtEndPr/>
                              <w:sdtContent>
                                <w:p w14:paraId="34FD1082" w14:textId="77777777" w:rsidR="00873417" w:rsidRPr="00134402" w:rsidRDefault="00134402" w:rsidP="0016282D">
                                  <w:pPr>
                                    <w:pStyle w:val="Location"/>
                                    <w:rPr>
                                      <w:sz w:val="28"/>
                                    </w:rPr>
                                  </w:pPr>
                                  <w:r w:rsidRPr="00134402">
                                    <w:t>Address, City, St Zip Code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AF309D" id="Group 5" o:spid="_x0000_s1026" style="width:557.3pt;height:488.65pt;mso-position-horizontal-relative:char;mso-position-vertical-relative:line" coordorigin="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">
                <v:rect id="Image" o:spid="_x0000_s1027" alt="Background image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Background image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1" o:spid="_x0000_s1028" type="#_x0000_t67" alt="Maroon decrative arrow pointed down." style="position:absolute;left:4641;width:32797;height:6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" adj="19970,0" fillcolor="#a50021 [3204]" stroked="f" strokeweight="1.25pt">
                  <v:textbox inset=",64.8pt">
                    <w:txbxContent>
                      <w:p w14:paraId="6DA0AF16" w14:textId="1C1913BA" w:rsidR="005940E5" w:rsidRPr="00F35FFB" w:rsidRDefault="00F35FFB" w:rsidP="0016282D">
                        <w:pPr>
                          <w:pStyle w:val="Intro"/>
                          <w:rPr>
                            <w:szCs w:val="28"/>
                          </w:rPr>
                        </w:pPr>
                        <w:r w:rsidRPr="00F35FFB">
                          <w:rPr>
                            <w:szCs w:val="28"/>
                          </w:rPr>
                          <w:t>2019</w:t>
                        </w:r>
                      </w:p>
                      <w:p w14:paraId="4869CE43" w14:textId="77777777"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14:paraId="1E1AB024" w14:textId="7FE50D1F" w:rsidR="00873417" w:rsidRPr="0016282D" w:rsidRDefault="00F35FFB" w:rsidP="0016282D">
                        <w:pPr>
                          <w:pStyle w:val="Title"/>
                        </w:pPr>
                        <w:r>
                          <w:t>Atkins FArmers Market</w:t>
                        </w:r>
                      </w:p>
                      <w:p w14:paraId="00E419B7" w14:textId="56685811" w:rsidR="00873417" w:rsidRPr="00873417" w:rsidRDefault="00873417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p w14:paraId="49BB43A4" w14:textId="2433C3F4" w:rsidR="00873417" w:rsidRPr="0016282D" w:rsidRDefault="00F35FFB" w:rsidP="0016282D">
                        <w:pPr>
                          <w:pStyle w:val="Subtitle"/>
                        </w:pPr>
                        <w:r>
                          <w:t>(Atkins City Park)</w:t>
                        </w:r>
                      </w:p>
                      <w:p w14:paraId="301ED355" w14:textId="77777777"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14:paraId="299E2046" w14:textId="50869C03" w:rsidR="00873417" w:rsidRDefault="00F35FFB" w:rsidP="0016282D">
                        <w:pPr>
                          <w:pStyle w:val="Date"/>
                        </w:pPr>
                        <w:r>
                          <w:t>June 2 &amp; 16, July 7 &amp; 21, August 4 &amp; 18, Sept. 15</w:t>
                        </w:r>
                      </w:p>
                      <w:p w14:paraId="3248E058" w14:textId="45A0E270" w:rsidR="00873417" w:rsidRPr="00873417" w:rsidRDefault="00F35FFB" w:rsidP="0016282D">
                        <w:pPr>
                          <w:pStyle w:val="Time"/>
                        </w:pPr>
                        <w:r>
                          <w:t>5:00-7:00pm</w:t>
                        </w:r>
                      </w:p>
                      <w:p w14:paraId="30D34B50" w14:textId="4408C237" w:rsidR="00134402" w:rsidRDefault="00F35FFB" w:rsidP="0016282D">
                        <w:pPr>
                          <w:pStyle w:val="Location"/>
                        </w:pPr>
                        <w:r>
                          <w:t>(June dates at Soccer Field)</w:t>
                        </w:r>
                      </w:p>
                      <w:sdt>
                        <w:sdtPr>
                          <w:id w:val="1493767841"/>
                          <w:temporary/>
                          <w:showingPlcHdr/>
                        </w:sdtPr>
                        <w:sdtEndPr/>
                        <w:sdtContent>
                          <w:p w14:paraId="34FD1082" w14:textId="77777777" w:rsidR="00873417" w:rsidRPr="00134402" w:rsidRDefault="00134402" w:rsidP="0016282D">
                            <w:pPr>
                              <w:pStyle w:val="Location"/>
                              <w:rPr>
                                <w:sz w:val="28"/>
                              </w:rPr>
                            </w:pPr>
                            <w:r w:rsidRPr="00134402">
                              <w:t>Address, City, St Zip Code</w:t>
                            </w:r>
                          </w:p>
                        </w:sdtContent>
                      </w:sdt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Layout table"/>
      </w:tblPr>
      <w:tblGrid>
        <w:gridCol w:w="5114"/>
        <w:gridCol w:w="5040"/>
      </w:tblGrid>
      <w:tr w:rsidR="00B617C9" w:rsidRPr="00A800CC" w14:paraId="518A4A83" w14:textId="77777777" w:rsidTr="00B617C9">
        <w:trPr>
          <w:trHeight w:val="4332"/>
          <w:jc w:val="center"/>
        </w:trPr>
        <w:tc>
          <w:tcPr>
            <w:tcW w:w="5114" w:type="dxa"/>
            <w:vAlign w:val="bottom"/>
          </w:tcPr>
          <w:p w14:paraId="13AF587C" w14:textId="1CAB370C" w:rsidR="00CD290C" w:rsidRDefault="00A800CC" w:rsidP="00A800CC">
            <w:pPr>
              <w:ind w:left="0"/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 xml:space="preserve">Special Thank you to </w:t>
            </w:r>
            <w:proofErr w:type="spellStart"/>
            <w:r>
              <w:rPr>
                <w:b/>
                <w:color w:val="000000" w:themeColor="text1"/>
                <w:sz w:val="32"/>
                <w:szCs w:val="32"/>
              </w:rPr>
              <w:t>Ollinger</w:t>
            </w:r>
            <w:proofErr w:type="spellEnd"/>
            <w:r>
              <w:rPr>
                <w:b/>
                <w:color w:val="000000" w:themeColor="text1"/>
                <w:sz w:val="32"/>
                <w:szCs w:val="32"/>
              </w:rPr>
              <w:t xml:space="preserve"> Garage Doors, D&amp;N Fence Co and Atkins Lumber Yard for sponsoring our Market!  </w:t>
            </w:r>
            <w:r w:rsidR="00CD290C">
              <w:rPr>
                <w:b/>
                <w:color w:val="000000" w:themeColor="text1"/>
                <w:sz w:val="32"/>
                <w:szCs w:val="32"/>
              </w:rPr>
              <w:t xml:space="preserve">We would also like to Thank the Community with your continued support!  </w:t>
            </w:r>
          </w:p>
          <w:p w14:paraId="1D494C69" w14:textId="77777777" w:rsidR="00BC6837" w:rsidRDefault="00BC6837" w:rsidP="00A800CC">
            <w:pPr>
              <w:ind w:left="0"/>
              <w:rPr>
                <w:b/>
                <w:color w:val="000000" w:themeColor="text1"/>
                <w:sz w:val="32"/>
                <w:szCs w:val="32"/>
              </w:rPr>
            </w:pPr>
          </w:p>
          <w:p w14:paraId="0D433292" w14:textId="65F7BC6A" w:rsidR="00BC6837" w:rsidRDefault="00BC6837" w:rsidP="00A800CC">
            <w:pPr>
              <w:ind w:left="0"/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>Visit us on Facebook.</w:t>
            </w:r>
          </w:p>
          <w:p w14:paraId="61F84888" w14:textId="6C04233E" w:rsidR="00B617C9" w:rsidRPr="00A800CC" w:rsidRDefault="00B617C9" w:rsidP="00A800CC">
            <w:pPr>
              <w:ind w:left="0"/>
              <w:rPr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5040" w:type="dxa"/>
            <w:vAlign w:val="center"/>
          </w:tcPr>
          <w:p w14:paraId="0D038724" w14:textId="7F391775" w:rsidR="00B617C9" w:rsidRPr="00A800CC" w:rsidRDefault="00AE490D" w:rsidP="00B617C9">
            <w:pPr>
              <w:pStyle w:val="ContactInfo"/>
              <w:spacing w:after="0"/>
              <w:rPr>
                <w:szCs w:val="22"/>
              </w:rPr>
            </w:pPr>
            <w:r w:rsidRPr="00A800CC">
              <w:rPr>
                <w:szCs w:val="22"/>
              </w:rPr>
              <w:t>We will have a Kids Corner with a craft and a couple games for the kids to participate in!</w:t>
            </w:r>
          </w:p>
          <w:p w14:paraId="5B641B9C" w14:textId="77777777" w:rsidR="00B617C9" w:rsidRPr="00A800CC" w:rsidRDefault="00B617C9" w:rsidP="00B617C9">
            <w:pPr>
              <w:pStyle w:val="ContactInfo"/>
              <w:spacing w:after="120"/>
              <w:rPr>
                <w:szCs w:val="22"/>
              </w:rPr>
            </w:pPr>
            <w:r w:rsidRPr="00A800CC">
              <w:rPr>
                <w:noProof/>
                <w:szCs w:val="22"/>
                <w:lang w:eastAsia="en-US"/>
              </w:rPr>
              <mc:AlternateContent>
                <mc:Choice Requires="wps">
                  <w:drawing>
                    <wp:inline distT="0" distB="0" distL="0" distR="0" wp14:anchorId="61381A5C" wp14:editId="40582DFD">
                      <wp:extent cx="1828800" cy="0"/>
                      <wp:effectExtent l="19050" t="19050" r="0" b="19050"/>
                      <wp:docPr id="3" name="Straight Connector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41791F7" id="Straight Connector 3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p w14:paraId="46EF3DC5" w14:textId="00CE0709" w:rsidR="00A800CC" w:rsidRDefault="00AE490D" w:rsidP="00A800CC">
            <w:pPr>
              <w:pStyle w:val="ContactInfo"/>
              <w:spacing w:after="360"/>
              <w:rPr>
                <w:szCs w:val="22"/>
              </w:rPr>
            </w:pPr>
            <w:r w:rsidRPr="00A800CC">
              <w:rPr>
                <w:szCs w:val="22"/>
              </w:rPr>
              <w:t xml:space="preserve">LIVE MUSIC from several local musicians!  Bring a chair and sit back and relax on the lawn with family/friends while listening to music!  </w:t>
            </w:r>
            <w:r w:rsidR="00BC6837">
              <w:rPr>
                <w:szCs w:val="22"/>
              </w:rPr>
              <w:t>Shop local vendors and g</w:t>
            </w:r>
            <w:r w:rsidRPr="00A800CC">
              <w:rPr>
                <w:szCs w:val="22"/>
              </w:rPr>
              <w:t>rab a bite to eat from BASS BBQ and Atkins Helping Han</w:t>
            </w:r>
            <w:r w:rsidR="00BC6837">
              <w:rPr>
                <w:szCs w:val="22"/>
              </w:rPr>
              <w:t>ds!  Do not forget the Ice Box,</w:t>
            </w:r>
            <w:r w:rsidRPr="00A800CC">
              <w:rPr>
                <w:szCs w:val="22"/>
              </w:rPr>
              <w:t xml:space="preserve"> Shelly’s Sweets and the Rainbow Girls while visiting the Market!  One of our favorite Wineries will also be joining us again this year!</w:t>
            </w:r>
            <w:r w:rsidR="00B617C9" w:rsidRPr="00A800CC">
              <w:rPr>
                <w:noProof/>
                <w:szCs w:val="22"/>
                <w:lang w:eastAsia="en-US"/>
              </w:rPr>
              <mc:AlternateContent>
                <mc:Choice Requires="wps">
                  <w:drawing>
                    <wp:inline distT="0" distB="0" distL="0" distR="0" wp14:anchorId="11E91256" wp14:editId="35713566">
                      <wp:extent cx="1828800" cy="0"/>
                      <wp:effectExtent l="19050" t="19050" r="0" b="19050"/>
                      <wp:docPr id="6" name="Straight Connector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0D66DCD" id="Straight Connector 6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" strokecolor="#a50021 [3204]" strokeweight="2.25pt">
                      <w10:anchorlock/>
                    </v:line>
                  </w:pict>
                </mc:Fallback>
              </mc:AlternateContent>
            </w:r>
          </w:p>
          <w:p w14:paraId="7359A7E1" w14:textId="39AAD1CC" w:rsidR="00A800CC" w:rsidRPr="00A800CC" w:rsidRDefault="00A800CC" w:rsidP="00CD290C">
            <w:pPr>
              <w:pStyle w:val="ContactInfo"/>
              <w:spacing w:after="360"/>
              <w:rPr>
                <w:szCs w:val="22"/>
              </w:rPr>
            </w:pPr>
            <w:r>
              <w:rPr>
                <w:szCs w:val="22"/>
              </w:rPr>
              <w:t>If you would like to participate in our Market, contact Pamela at 319-981-7755</w:t>
            </w:r>
            <w:r w:rsidR="00CD290C">
              <w:rPr>
                <w:szCs w:val="22"/>
              </w:rPr>
              <w:t xml:space="preserve"> or email </w:t>
            </w:r>
            <w:proofErr w:type="spellStart"/>
            <w:r w:rsidR="00CD290C">
              <w:rPr>
                <w:szCs w:val="22"/>
              </w:rPr>
              <w:t>atkinsfarmersmarket@outlook</w:t>
            </w:r>
            <w:proofErr w:type="spellEnd"/>
          </w:p>
        </w:tc>
      </w:tr>
    </w:tbl>
    <w:p w14:paraId="41597375" w14:textId="77777777" w:rsidR="002A068F" w:rsidRPr="00F12A85" w:rsidRDefault="002A068F" w:rsidP="00F12A85">
      <w:pPr>
        <w:pStyle w:val="NoSpacing"/>
        <w:spacing w:before="0"/>
        <w:rPr>
          <w:sz w:val="12"/>
        </w:rPr>
      </w:pPr>
    </w:p>
    <w:sectPr w:rsidR="002A068F" w:rsidRPr="00F12A85" w:rsidSect="005940E5">
      <w:footerReference w:type="default" r:id="rId13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869FAA" w14:textId="77777777" w:rsidR="009215B5" w:rsidRDefault="009215B5" w:rsidP="008B0818">
      <w:r>
        <w:separator/>
      </w:r>
    </w:p>
  </w:endnote>
  <w:endnote w:type="continuationSeparator" w:id="0">
    <w:p w14:paraId="64385496" w14:textId="77777777" w:rsidR="009215B5" w:rsidRDefault="009215B5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EF6B9F" w14:textId="77777777"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683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A4483C" w14:textId="77777777" w:rsidR="009215B5" w:rsidRDefault="009215B5" w:rsidP="008B0818">
      <w:r>
        <w:separator/>
      </w:r>
    </w:p>
  </w:footnote>
  <w:footnote w:type="continuationSeparator" w:id="0">
    <w:p w14:paraId="2955C603" w14:textId="77777777" w:rsidR="009215B5" w:rsidRDefault="009215B5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FFB"/>
    <w:rsid w:val="00010291"/>
    <w:rsid w:val="00034346"/>
    <w:rsid w:val="00087178"/>
    <w:rsid w:val="000E33EA"/>
    <w:rsid w:val="00134402"/>
    <w:rsid w:val="001570B2"/>
    <w:rsid w:val="001624C3"/>
    <w:rsid w:val="0016282D"/>
    <w:rsid w:val="00195F81"/>
    <w:rsid w:val="00220400"/>
    <w:rsid w:val="00263075"/>
    <w:rsid w:val="002733AA"/>
    <w:rsid w:val="002A068F"/>
    <w:rsid w:val="00347A5B"/>
    <w:rsid w:val="00374F5F"/>
    <w:rsid w:val="00381ECC"/>
    <w:rsid w:val="0039194A"/>
    <w:rsid w:val="003D36E8"/>
    <w:rsid w:val="004611DB"/>
    <w:rsid w:val="004C0CD3"/>
    <w:rsid w:val="004F689B"/>
    <w:rsid w:val="005940E5"/>
    <w:rsid w:val="00597C04"/>
    <w:rsid w:val="005D2D39"/>
    <w:rsid w:val="006269ED"/>
    <w:rsid w:val="0068245E"/>
    <w:rsid w:val="00684A8A"/>
    <w:rsid w:val="0069500E"/>
    <w:rsid w:val="006973C3"/>
    <w:rsid w:val="006A274F"/>
    <w:rsid w:val="006C2CF5"/>
    <w:rsid w:val="00713F12"/>
    <w:rsid w:val="007322A5"/>
    <w:rsid w:val="007A4EDB"/>
    <w:rsid w:val="0083195F"/>
    <w:rsid w:val="00834305"/>
    <w:rsid w:val="008365E3"/>
    <w:rsid w:val="00873417"/>
    <w:rsid w:val="00897FB4"/>
    <w:rsid w:val="008B0818"/>
    <w:rsid w:val="00902A42"/>
    <w:rsid w:val="009124DD"/>
    <w:rsid w:val="009215B5"/>
    <w:rsid w:val="0094423C"/>
    <w:rsid w:val="009661D9"/>
    <w:rsid w:val="00971CAF"/>
    <w:rsid w:val="00A12D60"/>
    <w:rsid w:val="00A800CC"/>
    <w:rsid w:val="00A95506"/>
    <w:rsid w:val="00AB123B"/>
    <w:rsid w:val="00AE490D"/>
    <w:rsid w:val="00B16542"/>
    <w:rsid w:val="00B168F9"/>
    <w:rsid w:val="00B368A1"/>
    <w:rsid w:val="00B617C9"/>
    <w:rsid w:val="00B87D53"/>
    <w:rsid w:val="00B90655"/>
    <w:rsid w:val="00BC6837"/>
    <w:rsid w:val="00BD6DAD"/>
    <w:rsid w:val="00BE1D7E"/>
    <w:rsid w:val="00C67FD5"/>
    <w:rsid w:val="00C93A32"/>
    <w:rsid w:val="00CD290C"/>
    <w:rsid w:val="00CE754C"/>
    <w:rsid w:val="00CF207A"/>
    <w:rsid w:val="00D35856"/>
    <w:rsid w:val="00D529A9"/>
    <w:rsid w:val="00D63B4C"/>
    <w:rsid w:val="00DA3333"/>
    <w:rsid w:val="00DC1F2A"/>
    <w:rsid w:val="00E402F3"/>
    <w:rsid w:val="00E43EFE"/>
    <w:rsid w:val="00F0092F"/>
    <w:rsid w:val="00F12A85"/>
    <w:rsid w:val="00F15090"/>
    <w:rsid w:val="00F32264"/>
    <w:rsid w:val="00F35FFB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E96E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52001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a%20Duball\AppData\Roaming\Microsoft\Templates\Elegant%20spring%20flyer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652410-A2FC-48E7-A1A1-9C2C5847B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spring flyer</Template>
  <TotalTime>0</TotalTime>
  <Pages>2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2019-05-24T20:27:00Z</dcterms:created>
  <dcterms:modified xsi:type="dcterms:W3CDTF">2019-05-24T20:27:00Z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